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3F785A" w14:textId="77777777" w:rsidR="00386B29" w:rsidRDefault="00C8017F" w:rsidP="00C8017F">
      <w:pPr>
        <w:spacing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701732">
        <w:rPr>
          <w:rFonts w:asciiTheme="minorHAnsi" w:hAnsiTheme="minorHAnsi" w:cstheme="minorHAnsi"/>
          <w:b/>
          <w:sz w:val="32"/>
          <w:szCs w:val="32"/>
        </w:rPr>
        <w:t>FORMULARZ ZGŁOSZENIOWY</w:t>
      </w:r>
      <w:r w:rsidR="00386B29">
        <w:rPr>
          <w:rFonts w:asciiTheme="minorHAnsi" w:hAnsiTheme="minorHAnsi" w:cstheme="minorHAnsi"/>
          <w:b/>
          <w:sz w:val="32"/>
          <w:szCs w:val="32"/>
        </w:rPr>
        <w:t xml:space="preserve"> (dla szkoły)</w:t>
      </w:r>
    </w:p>
    <w:p w14:paraId="22F8FC40" w14:textId="77777777" w:rsidR="00C8017F" w:rsidRPr="00701732" w:rsidRDefault="00C8017F" w:rsidP="00C8017F">
      <w:pPr>
        <w:spacing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701732">
        <w:rPr>
          <w:rFonts w:asciiTheme="minorHAnsi" w:hAnsiTheme="minorHAnsi" w:cstheme="minorHAnsi"/>
          <w:b/>
          <w:sz w:val="32"/>
          <w:szCs w:val="32"/>
        </w:rPr>
        <w:t>do pr</w:t>
      </w:r>
      <w:r w:rsidR="00E8479F">
        <w:rPr>
          <w:rFonts w:asciiTheme="minorHAnsi" w:hAnsiTheme="minorHAnsi" w:cstheme="minorHAnsi"/>
          <w:b/>
          <w:sz w:val="32"/>
          <w:szCs w:val="32"/>
        </w:rPr>
        <w:t xml:space="preserve">ojektu „Praktyki </w:t>
      </w:r>
      <w:r w:rsidRPr="00701732">
        <w:rPr>
          <w:rFonts w:asciiTheme="minorHAnsi" w:hAnsiTheme="minorHAnsi" w:cstheme="minorHAnsi"/>
          <w:b/>
          <w:sz w:val="32"/>
          <w:szCs w:val="32"/>
        </w:rPr>
        <w:t xml:space="preserve"> w Austrii</w:t>
      </w:r>
      <w:r w:rsidR="00E8479F">
        <w:rPr>
          <w:rFonts w:asciiTheme="minorHAnsi" w:hAnsiTheme="minorHAnsi" w:cstheme="minorHAnsi"/>
          <w:b/>
          <w:sz w:val="32"/>
          <w:szCs w:val="32"/>
        </w:rPr>
        <w:t xml:space="preserve"> dla najlepszych</w:t>
      </w:r>
      <w:r w:rsidRPr="00701732">
        <w:rPr>
          <w:rFonts w:asciiTheme="minorHAnsi" w:hAnsiTheme="minorHAnsi" w:cstheme="minorHAnsi"/>
          <w:b/>
          <w:sz w:val="32"/>
          <w:szCs w:val="32"/>
        </w:rPr>
        <w:t>”</w:t>
      </w:r>
    </w:p>
    <w:p w14:paraId="44F1D7C6" w14:textId="77777777" w:rsidR="00C8017F" w:rsidRPr="003421B1" w:rsidRDefault="003421B1" w:rsidP="00C8017F">
      <w:pPr>
        <w:spacing w:line="240" w:lineRule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                              </w:t>
      </w:r>
      <w:r w:rsidR="00C8017F" w:rsidRPr="003421B1">
        <w:rPr>
          <w:rFonts w:asciiTheme="minorHAnsi" w:hAnsiTheme="minorHAnsi" w:cstheme="minorHAnsi"/>
          <w:b/>
          <w:i/>
          <w:sz w:val="28"/>
          <w:szCs w:val="28"/>
        </w:rPr>
        <w:t>Dane szkoły zgłaszającej udział w projekcie</w:t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4106"/>
        <w:gridCol w:w="4954"/>
      </w:tblGrid>
      <w:tr w:rsidR="00C8017F" w:rsidRPr="00701732" w14:paraId="6CF3FFE4" w14:textId="77777777" w:rsidTr="00204324">
        <w:trPr>
          <w:trHeight w:val="1479"/>
          <w:jc w:val="center"/>
        </w:trPr>
        <w:tc>
          <w:tcPr>
            <w:tcW w:w="2266" w:type="pct"/>
            <w:vAlign w:val="center"/>
          </w:tcPr>
          <w:p w14:paraId="0CEFAD6F" w14:textId="77777777" w:rsidR="00C8017F" w:rsidRDefault="00C8017F" w:rsidP="00204324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01732">
              <w:rPr>
                <w:rFonts w:asciiTheme="minorHAnsi" w:hAnsiTheme="minorHAnsi" w:cstheme="minorHAnsi"/>
                <w:b/>
                <w:sz w:val="24"/>
                <w:szCs w:val="24"/>
              </w:rPr>
              <w:t>Pełna nazwa szkoły</w:t>
            </w:r>
          </w:p>
          <w:p w14:paraId="61DD4161" w14:textId="77777777" w:rsidR="006D53B5" w:rsidRPr="00701732" w:rsidRDefault="006D53B5" w:rsidP="00204324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Imię i nazwisko dyrektora szkoły</w:t>
            </w:r>
          </w:p>
        </w:tc>
        <w:tc>
          <w:tcPr>
            <w:tcW w:w="2734" w:type="pct"/>
            <w:vAlign w:val="center"/>
          </w:tcPr>
          <w:p w14:paraId="00222013" w14:textId="77777777" w:rsidR="00C8017F" w:rsidRDefault="00C8017F" w:rsidP="00204324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3539B7" w14:textId="77777777" w:rsidR="002254B7" w:rsidRPr="00701732" w:rsidRDefault="002254B7" w:rsidP="00204324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8017F" w:rsidRPr="00701732" w14:paraId="47D3A043" w14:textId="77777777" w:rsidTr="00204324">
        <w:trPr>
          <w:trHeight w:val="1479"/>
          <w:jc w:val="center"/>
        </w:trPr>
        <w:tc>
          <w:tcPr>
            <w:tcW w:w="2266" w:type="pct"/>
            <w:vAlign w:val="center"/>
          </w:tcPr>
          <w:p w14:paraId="67ACB0F5" w14:textId="77777777" w:rsidR="00C8017F" w:rsidRPr="00701732" w:rsidRDefault="00C8017F" w:rsidP="006D53B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01732">
              <w:rPr>
                <w:rFonts w:asciiTheme="minorHAnsi" w:hAnsiTheme="minorHAnsi" w:cstheme="minorHAnsi"/>
                <w:b/>
                <w:sz w:val="24"/>
                <w:szCs w:val="24"/>
              </w:rPr>
              <w:t>Adres</w:t>
            </w:r>
          </w:p>
        </w:tc>
        <w:tc>
          <w:tcPr>
            <w:tcW w:w="2734" w:type="pct"/>
            <w:vAlign w:val="center"/>
          </w:tcPr>
          <w:p w14:paraId="670D8CD4" w14:textId="77777777" w:rsidR="00C8017F" w:rsidRDefault="00C8017F" w:rsidP="00204324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DE09B74" w14:textId="77777777" w:rsidR="002254B7" w:rsidRDefault="002254B7" w:rsidP="00204324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B85CF8" w14:textId="77777777" w:rsidR="002254B7" w:rsidRPr="00701732" w:rsidRDefault="002254B7" w:rsidP="00204324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8017F" w:rsidRPr="006D53B5" w14:paraId="669A7AD2" w14:textId="77777777" w:rsidTr="00204324">
        <w:trPr>
          <w:trHeight w:val="1479"/>
          <w:jc w:val="center"/>
        </w:trPr>
        <w:tc>
          <w:tcPr>
            <w:tcW w:w="2266" w:type="pct"/>
            <w:vAlign w:val="center"/>
          </w:tcPr>
          <w:p w14:paraId="1CB80215" w14:textId="77777777" w:rsidR="00C8017F" w:rsidRPr="00701732" w:rsidRDefault="00C8017F" w:rsidP="00204324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r w:rsidRPr="00701732"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Nr telefonu</w:t>
            </w:r>
          </w:p>
          <w:p w14:paraId="5A34AE01" w14:textId="77777777" w:rsidR="00C8017F" w:rsidRPr="00701732" w:rsidRDefault="00C8017F" w:rsidP="006D53B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  <w:r w:rsidRPr="00701732"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  <w:t>Adres e-mail</w:t>
            </w:r>
          </w:p>
        </w:tc>
        <w:tc>
          <w:tcPr>
            <w:tcW w:w="2734" w:type="pct"/>
            <w:vAlign w:val="center"/>
          </w:tcPr>
          <w:p w14:paraId="3204360E" w14:textId="77777777" w:rsidR="00C8017F" w:rsidRPr="00701732" w:rsidRDefault="00C8017F" w:rsidP="00204324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</w:tr>
      <w:tr w:rsidR="00C8017F" w:rsidRPr="00701732" w14:paraId="5AD1CC69" w14:textId="77777777" w:rsidTr="00204324">
        <w:trPr>
          <w:trHeight w:val="1479"/>
          <w:jc w:val="center"/>
        </w:trPr>
        <w:tc>
          <w:tcPr>
            <w:tcW w:w="2266" w:type="pct"/>
            <w:vAlign w:val="center"/>
          </w:tcPr>
          <w:p w14:paraId="4F66ABEC" w14:textId="77777777" w:rsidR="00C8017F" w:rsidRPr="00386B29" w:rsidRDefault="00386B29" w:rsidP="006D53B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86B29">
              <w:rPr>
                <w:rFonts w:asciiTheme="minorHAnsi" w:hAnsiTheme="minorHAnsi" w:cstheme="minorHAnsi"/>
                <w:b/>
                <w:sz w:val="24"/>
                <w:szCs w:val="24"/>
              </w:rPr>
              <w:t>*</w:t>
            </w:r>
            <w:r w:rsidR="00C8017F" w:rsidRPr="00386B29">
              <w:rPr>
                <w:rFonts w:asciiTheme="minorHAnsi" w:hAnsiTheme="minorHAnsi" w:cstheme="minorHAnsi"/>
                <w:b/>
                <w:sz w:val="24"/>
                <w:szCs w:val="24"/>
              </w:rPr>
              <w:t>Dane kontaktowe do opiekuna praktyk ( Imię i nazwisko, nr telefonu, adres e-mail)</w:t>
            </w:r>
          </w:p>
        </w:tc>
        <w:tc>
          <w:tcPr>
            <w:tcW w:w="2734" w:type="pct"/>
            <w:vAlign w:val="center"/>
          </w:tcPr>
          <w:p w14:paraId="30DE4A36" w14:textId="77777777" w:rsidR="00C8017F" w:rsidRPr="00701732" w:rsidRDefault="00C8017F" w:rsidP="00204324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8017F" w:rsidRPr="00701732" w14:paraId="18E351D4" w14:textId="77777777" w:rsidTr="00204324">
        <w:trPr>
          <w:trHeight w:val="1479"/>
          <w:jc w:val="center"/>
        </w:trPr>
        <w:tc>
          <w:tcPr>
            <w:tcW w:w="2266" w:type="pct"/>
            <w:vAlign w:val="center"/>
          </w:tcPr>
          <w:p w14:paraId="3D9BCD55" w14:textId="77777777" w:rsidR="00C8017F" w:rsidRPr="00386B29" w:rsidRDefault="00386B29" w:rsidP="006D53B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*</w:t>
            </w:r>
            <w:r w:rsidR="00C8017F" w:rsidRPr="00386B29">
              <w:rPr>
                <w:rFonts w:asciiTheme="minorHAnsi" w:hAnsiTheme="minorHAnsi" w:cstheme="minorHAnsi"/>
                <w:b/>
                <w:sz w:val="24"/>
                <w:szCs w:val="24"/>
              </w:rPr>
              <w:t>Dane kontaktowe do nauczyciela języka niemieckiego ( Imię i nazwisko, nr telefonu, adres e-mail)</w:t>
            </w:r>
          </w:p>
        </w:tc>
        <w:tc>
          <w:tcPr>
            <w:tcW w:w="2734" w:type="pct"/>
            <w:vAlign w:val="center"/>
          </w:tcPr>
          <w:p w14:paraId="1D211304" w14:textId="77777777" w:rsidR="00C8017F" w:rsidRPr="00701732" w:rsidRDefault="00C8017F" w:rsidP="00204324">
            <w:pPr>
              <w:spacing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3C6EF88" w14:textId="77777777" w:rsidR="00C8017F" w:rsidRPr="008E44F7" w:rsidRDefault="008E44F7" w:rsidP="00C8017F">
      <w:pPr>
        <w:spacing w:line="240" w:lineRule="auto"/>
        <w:rPr>
          <w:rFonts w:asciiTheme="minorHAnsi" w:hAnsiTheme="minorHAnsi" w:cstheme="minorHAnsi"/>
          <w:sz w:val="18"/>
          <w:szCs w:val="18"/>
        </w:rPr>
      </w:pPr>
      <w:r w:rsidRPr="008E44F7">
        <w:rPr>
          <w:rFonts w:asciiTheme="minorHAnsi" w:hAnsiTheme="minorHAnsi" w:cstheme="minorHAnsi"/>
          <w:sz w:val="18"/>
          <w:szCs w:val="18"/>
        </w:rPr>
        <w:t>*Proszę podać dane tylko tej osoby, która będzie odpowiedzialna za praktyki i współpracę z doradcami EURES</w:t>
      </w:r>
    </w:p>
    <w:p w14:paraId="61E0131D" w14:textId="77777777" w:rsidR="00FD07FF" w:rsidRDefault="00FD07FF" w:rsidP="00C8017F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6C4A3026" w14:textId="77777777" w:rsidR="00381A03" w:rsidRDefault="00381A03" w:rsidP="00381A03">
      <w:pPr>
        <w:pStyle w:val="Akapitzlist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7526223B" w14:textId="77777777" w:rsidR="00381A03" w:rsidRDefault="00381A03" w:rsidP="00381A03">
      <w:pPr>
        <w:pStyle w:val="Akapitzlist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5D81D4F7" w14:textId="353ABE10" w:rsidR="00381A03" w:rsidRDefault="00DC6F27" w:rsidP="00381A03">
      <w:pPr>
        <w:pStyle w:val="Akapitzlist"/>
        <w:spacing w:line="240" w:lineRule="auto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Kla</w:t>
      </w:r>
      <w:r w:rsidR="00381A03" w:rsidRPr="001777C7">
        <w:rPr>
          <w:rFonts w:asciiTheme="minorHAnsi" w:hAnsiTheme="minorHAnsi" w:cstheme="minorHAnsi"/>
          <w:b/>
          <w:sz w:val="24"/>
          <w:szCs w:val="24"/>
        </w:rPr>
        <w:t>uzula informacyjna</w:t>
      </w:r>
      <w:r w:rsidR="00381A03">
        <w:rPr>
          <w:rFonts w:asciiTheme="minorHAnsi" w:hAnsiTheme="minorHAnsi" w:cstheme="minorHAnsi"/>
          <w:i/>
          <w:sz w:val="24"/>
          <w:szCs w:val="24"/>
        </w:rPr>
        <w:t xml:space="preserve">: </w:t>
      </w:r>
    </w:p>
    <w:p w14:paraId="58D3F054" w14:textId="299A4461" w:rsidR="00381A03" w:rsidRDefault="00381A03" w:rsidP="00381A03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W</w:t>
      </w:r>
      <w:r w:rsidRPr="00CE2231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 xml:space="preserve"> celu spełnienia obowiązk</w:t>
      </w:r>
      <w:r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ów</w:t>
      </w:r>
      <w:r w:rsidRPr="00CE2231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 xml:space="preserve"> informacyjn</w:t>
      </w:r>
      <w:r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ych</w:t>
      </w:r>
      <w:r w:rsidRPr="00CE2231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 xml:space="preserve"> określon</w:t>
      </w:r>
      <w:r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ych</w:t>
      </w:r>
      <w:r w:rsidRPr="00CE2231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 xml:space="preserve"> w RODO, </w:t>
      </w:r>
      <w:r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Dolnośląski Wojewódzki Urząd Pracy</w:t>
      </w:r>
      <w:r w:rsidRPr="00CE2231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 xml:space="preserve"> z siedzibą w W</w:t>
      </w:r>
      <w:r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ałbrzychu</w:t>
      </w:r>
      <w:r w:rsidRPr="00CE2231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 xml:space="preserve"> informuje o</w:t>
      </w:r>
      <w:r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 </w:t>
      </w:r>
      <w:r w:rsidRPr="00CE2231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 xml:space="preserve">zasadach przetwarzania Pani/Pana danych osobowych oraz o przysługujących Pani/Panu prawach z tym związanych. </w:t>
      </w:r>
    </w:p>
    <w:p w14:paraId="1E3E0B8A" w14:textId="4D4D7FDA" w:rsidR="00DC6F27" w:rsidRDefault="00DC6F27" w:rsidP="00381A03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pl-PL"/>
        </w:rPr>
      </w:pPr>
    </w:p>
    <w:p w14:paraId="312EBC6B" w14:textId="68FF0FC3" w:rsidR="00DC6F27" w:rsidRDefault="00DC6F27" w:rsidP="00381A03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pl-PL"/>
        </w:rPr>
      </w:pPr>
    </w:p>
    <w:p w14:paraId="1C0CA334" w14:textId="77777777" w:rsidR="00DC6F27" w:rsidRDefault="00DC6F27" w:rsidP="00381A03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pl-PL"/>
        </w:rPr>
      </w:pPr>
    </w:p>
    <w:p w14:paraId="55B7B63C" w14:textId="77777777" w:rsidR="00381A03" w:rsidRDefault="00381A03" w:rsidP="00381A03">
      <w:pPr>
        <w:spacing w:after="0" w:line="24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eastAsia="pl-PL"/>
        </w:rPr>
      </w:pPr>
    </w:p>
    <w:p w14:paraId="03D6EEF9" w14:textId="77777777" w:rsidR="00381A03" w:rsidRPr="000303BF" w:rsidRDefault="00381A03" w:rsidP="00381A03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I</w:t>
      </w:r>
      <w:r w:rsidRPr="000303BF">
        <w:rPr>
          <w:rFonts w:ascii="Times New Roman" w:eastAsia="Times New Roman" w:hAnsi="Times New Roman"/>
          <w:iCs/>
          <w:sz w:val="24"/>
          <w:szCs w:val="24"/>
          <w:lang w:eastAsia="pl-PL"/>
        </w:rPr>
        <w:t>nformujemy, że:</w:t>
      </w:r>
    </w:p>
    <w:p w14:paraId="679A6B65" w14:textId="77777777" w:rsidR="00381A03" w:rsidRDefault="00381A03" w:rsidP="00381A03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CE2231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Administratorem danych jest 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Dolnośląski Wojewódzki Urząd Pracy </w:t>
      </w:r>
      <w:r w:rsidRPr="00CE2231">
        <w:rPr>
          <w:rFonts w:ascii="Times New Roman" w:eastAsia="Times New Roman" w:hAnsi="Times New Roman"/>
          <w:iCs/>
          <w:sz w:val="24"/>
          <w:szCs w:val="24"/>
          <w:lang w:eastAsia="pl-PL"/>
        </w:rPr>
        <w:t>z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 </w:t>
      </w:r>
      <w:r w:rsidRPr="00CE2231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siedzibą 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br/>
      </w:r>
      <w:r w:rsidRPr="00CE2231">
        <w:rPr>
          <w:rFonts w:ascii="Times New Roman" w:eastAsia="Times New Roman" w:hAnsi="Times New Roman"/>
          <w:iCs/>
          <w:sz w:val="24"/>
          <w:szCs w:val="24"/>
          <w:lang w:eastAsia="pl-PL"/>
        </w:rPr>
        <w:t>w Wałbrzychu, ul. Ogrodowa 5b (</w:t>
      </w:r>
      <w:hyperlink r:id="rId8" w:history="1">
        <w:r w:rsidRPr="00FD31C6">
          <w:rPr>
            <w:rStyle w:val="Hipercze"/>
            <w:rFonts w:ascii="Times New Roman" w:eastAsia="Times New Roman" w:hAnsi="Times New Roman"/>
            <w:iCs/>
            <w:sz w:val="24"/>
            <w:szCs w:val="24"/>
            <w:lang w:eastAsia="pl-PL"/>
          </w:rPr>
          <w:t>http://www.dwup.pl</w:t>
        </w:r>
      </w:hyperlink>
      <w:r w:rsidRPr="00CE2231">
        <w:rPr>
          <w:rFonts w:ascii="Times New Roman" w:eastAsia="Times New Roman" w:hAnsi="Times New Roman"/>
          <w:iCs/>
          <w:sz w:val="24"/>
          <w:szCs w:val="24"/>
          <w:lang w:eastAsia="pl-PL"/>
        </w:rPr>
        <w:t>)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, </w:t>
      </w:r>
      <w:hyperlink r:id="rId9" w:history="1">
        <w:r w:rsidRPr="00FD31C6">
          <w:rPr>
            <w:rStyle w:val="Hipercze"/>
            <w:rFonts w:ascii="Times New Roman" w:eastAsia="Times New Roman" w:hAnsi="Times New Roman"/>
            <w:iCs/>
            <w:sz w:val="24"/>
            <w:szCs w:val="24"/>
            <w:lang w:eastAsia="pl-PL"/>
          </w:rPr>
          <w:t>walbrzych@dwup.pl</w:t>
        </w:r>
      </w:hyperlink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, tel. 74 88 66 500</w:t>
      </w:r>
      <w:r w:rsidRPr="00CE2231">
        <w:rPr>
          <w:rFonts w:ascii="Times New Roman" w:eastAsia="Times New Roman" w:hAnsi="Times New Roman"/>
          <w:iCs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</w:t>
      </w:r>
    </w:p>
    <w:p w14:paraId="2A16F096" w14:textId="77777777" w:rsidR="00381A03" w:rsidRPr="00CE2231" w:rsidRDefault="00381A03" w:rsidP="00381A03">
      <w:pPr>
        <w:pStyle w:val="Akapitzlist"/>
        <w:spacing w:after="0" w:line="240" w:lineRule="auto"/>
        <w:ind w:left="426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Podmiot przetwarzający: Wojewódzki Urząd Pracy w Zielonej Górze, z siedzibą 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br/>
        <w:t>w Zielonej Górze, ul. Wyspiańskiego 15, (</w:t>
      </w:r>
      <w:r w:rsidRPr="00F81120">
        <w:rPr>
          <w:rStyle w:val="Hipercze"/>
          <w:rFonts w:ascii="Times New Roman" w:eastAsia="Times New Roman" w:hAnsi="Times New Roman"/>
          <w:iCs/>
          <w:sz w:val="24"/>
          <w:szCs w:val="24"/>
          <w:lang w:eastAsia="pl-PL"/>
        </w:rPr>
        <w:t>wupzielonagora.praca.gov.pl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), </w:t>
      </w:r>
      <w:hyperlink r:id="rId10" w:history="1">
        <w:r w:rsidRPr="00087109">
          <w:rPr>
            <w:rStyle w:val="Hipercze"/>
            <w:rFonts w:ascii="Times New Roman" w:eastAsia="Times New Roman" w:hAnsi="Times New Roman"/>
            <w:iCs/>
            <w:sz w:val="24"/>
            <w:szCs w:val="24"/>
            <w:lang w:eastAsia="pl-PL"/>
          </w:rPr>
          <w:t>wup@wup.zgora.pl</w:t>
        </w:r>
      </w:hyperlink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, tel. 68 45 65 610.</w:t>
      </w:r>
    </w:p>
    <w:p w14:paraId="4D187DBD" w14:textId="77777777" w:rsidR="00381A03" w:rsidRPr="00243805" w:rsidRDefault="00381A03" w:rsidP="00381A03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243805">
        <w:rPr>
          <w:rFonts w:ascii="Times New Roman" w:eastAsia="Times New Roman" w:hAnsi="Times New Roman"/>
          <w:iCs/>
          <w:sz w:val="24"/>
          <w:szCs w:val="24"/>
          <w:lang w:eastAsia="pl-PL"/>
        </w:rPr>
        <w:t>Administrator wyznaczył Inspektora Ochrony Danych, z którym może się Pani / Pan skontaktować poprzez e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-</w:t>
      </w:r>
      <w:r w:rsidRPr="00243805">
        <w:rPr>
          <w:rFonts w:ascii="Times New Roman" w:eastAsia="Times New Roman" w:hAnsi="Times New Roman"/>
          <w:iCs/>
          <w:sz w:val="24"/>
          <w:szCs w:val="24"/>
          <w:lang w:eastAsia="pl-PL"/>
        </w:rPr>
        <w:t>mail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:</w:t>
      </w:r>
      <w:r w:rsidRPr="00243805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</w:t>
      </w:r>
      <w:hyperlink r:id="rId11" w:history="1">
        <w:r w:rsidRPr="00F429C4">
          <w:rPr>
            <w:rStyle w:val="Hipercze"/>
            <w:rFonts w:ascii="Times New Roman" w:eastAsia="Times New Roman" w:hAnsi="Times New Roman"/>
            <w:iCs/>
            <w:sz w:val="24"/>
            <w:szCs w:val="24"/>
            <w:lang w:eastAsia="pl-PL"/>
          </w:rPr>
          <w:t>iod@dwup.pl</w:t>
        </w:r>
      </w:hyperlink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</w:t>
      </w:r>
      <w:r w:rsidRPr="00243805">
        <w:rPr>
          <w:rFonts w:ascii="Times New Roman" w:eastAsia="Times New Roman" w:hAnsi="Times New Roman"/>
          <w:iCs/>
          <w:sz w:val="24"/>
          <w:szCs w:val="24"/>
          <w:lang w:eastAsia="pl-PL"/>
        </w:rPr>
        <w:t>lub wysyłają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c</w:t>
      </w:r>
      <w:r w:rsidRPr="00243805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korespondencję na adres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urzędu</w:t>
      </w:r>
      <w:r w:rsidRPr="00243805">
        <w:rPr>
          <w:rFonts w:ascii="Times New Roman" w:eastAsia="Times New Roman" w:hAnsi="Times New Roman"/>
          <w:iCs/>
          <w:sz w:val="24"/>
          <w:szCs w:val="24"/>
          <w:lang w:eastAsia="pl-PL"/>
        </w:rPr>
        <w:t>:</w:t>
      </w:r>
    </w:p>
    <w:p w14:paraId="3F9C8DEF" w14:textId="77777777" w:rsidR="00381A03" w:rsidRPr="000303BF" w:rsidRDefault="00381A03" w:rsidP="00381A03">
      <w:pPr>
        <w:spacing w:after="0" w:line="240" w:lineRule="auto"/>
        <w:ind w:left="1134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0303BF">
        <w:rPr>
          <w:rFonts w:ascii="Times New Roman" w:eastAsia="Times New Roman" w:hAnsi="Times New Roman"/>
          <w:iCs/>
          <w:sz w:val="24"/>
          <w:szCs w:val="24"/>
          <w:lang w:eastAsia="pl-PL"/>
        </w:rPr>
        <w:t>Dolnośląski Wojewódzki Urząd Pracy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- </w:t>
      </w:r>
      <w:r w:rsidRPr="000303BF">
        <w:rPr>
          <w:rFonts w:ascii="Times New Roman" w:eastAsia="Times New Roman" w:hAnsi="Times New Roman"/>
          <w:iCs/>
          <w:sz w:val="24"/>
          <w:szCs w:val="24"/>
          <w:lang w:eastAsia="pl-PL"/>
        </w:rPr>
        <w:t>Inspektor Ochrony Danych</w:t>
      </w:r>
    </w:p>
    <w:p w14:paraId="73FDCE3B" w14:textId="77777777" w:rsidR="00381A03" w:rsidRPr="000303BF" w:rsidRDefault="00381A03" w:rsidP="00381A03">
      <w:pPr>
        <w:spacing w:after="0" w:line="240" w:lineRule="auto"/>
        <w:ind w:left="1134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0303BF">
        <w:rPr>
          <w:rFonts w:ascii="Times New Roman" w:eastAsia="Times New Roman" w:hAnsi="Times New Roman"/>
          <w:iCs/>
          <w:sz w:val="24"/>
          <w:szCs w:val="24"/>
          <w:lang w:eastAsia="pl-PL"/>
        </w:rPr>
        <w:t>Al. Armii Krajowej 54</w:t>
      </w:r>
    </w:p>
    <w:p w14:paraId="6ADDA76A" w14:textId="77777777" w:rsidR="00381A03" w:rsidRDefault="00381A03" w:rsidP="00381A03">
      <w:pPr>
        <w:spacing w:after="0" w:line="240" w:lineRule="auto"/>
        <w:ind w:left="1134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0303BF">
        <w:rPr>
          <w:rFonts w:ascii="Times New Roman" w:eastAsia="Times New Roman" w:hAnsi="Times New Roman"/>
          <w:iCs/>
          <w:sz w:val="24"/>
          <w:szCs w:val="24"/>
          <w:lang w:eastAsia="pl-PL"/>
        </w:rPr>
        <w:t>50-541 Wrocław</w:t>
      </w:r>
    </w:p>
    <w:p w14:paraId="546C829F" w14:textId="77777777" w:rsidR="00381A03" w:rsidRDefault="00381A03" w:rsidP="00381A03">
      <w:pPr>
        <w:spacing w:after="0" w:line="240" w:lineRule="auto"/>
        <w:ind w:left="426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243805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Z 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I</w:t>
      </w:r>
      <w:r w:rsidRPr="00243805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nspektorem 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O</w:t>
      </w:r>
      <w:r w:rsidRPr="00243805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chrony 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D</w:t>
      </w:r>
      <w:r w:rsidRPr="00243805">
        <w:rPr>
          <w:rFonts w:ascii="Times New Roman" w:eastAsia="Times New Roman" w:hAnsi="Times New Roman"/>
          <w:iCs/>
          <w:sz w:val="24"/>
          <w:szCs w:val="24"/>
          <w:lang w:eastAsia="pl-PL"/>
        </w:rPr>
        <w:t>anych można się kontaktować we wszystkich sprawach dotyczących przetwarzania danych osobowych oraz korzystania z praw związanych z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 </w:t>
      </w:r>
      <w:r w:rsidRPr="00243805">
        <w:rPr>
          <w:rFonts w:ascii="Times New Roman" w:eastAsia="Times New Roman" w:hAnsi="Times New Roman"/>
          <w:iCs/>
          <w:sz w:val="24"/>
          <w:szCs w:val="24"/>
          <w:lang w:eastAsia="pl-PL"/>
        </w:rPr>
        <w:t>przetwarzaniem danych.</w:t>
      </w:r>
    </w:p>
    <w:p w14:paraId="61DBE401" w14:textId="77777777" w:rsidR="00381A03" w:rsidRPr="00F81120" w:rsidRDefault="00381A03" w:rsidP="00381A03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Przetwarzanie Państwa danych jest niezbędne do wypełnienia obowiązku prawnego ciążącego na administratorze, wynikającego z u</w:t>
      </w:r>
      <w:r w:rsidRPr="00CE2231">
        <w:rPr>
          <w:rFonts w:ascii="Times New Roman" w:eastAsia="Times New Roman" w:hAnsi="Times New Roman"/>
          <w:iCs/>
          <w:sz w:val="24"/>
          <w:szCs w:val="24"/>
          <w:lang w:eastAsia="pl-PL"/>
        </w:rPr>
        <w:t>staw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y</w:t>
      </w:r>
      <w:r w:rsidRPr="00CE2231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o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</w:t>
      </w:r>
      <w:r w:rsidRPr="00CE2231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promocji zatrudnienia </w:t>
      </w:r>
      <w:r w:rsidRPr="00F81120">
        <w:rPr>
          <w:rFonts w:ascii="Times New Roman" w:eastAsia="Times New Roman" w:hAnsi="Times New Roman"/>
          <w:iCs/>
          <w:sz w:val="24"/>
          <w:szCs w:val="24"/>
          <w:lang w:eastAsia="pl-PL"/>
        </w:rPr>
        <w:t>i instytucjach rynku pracy oraz rozporządzenia w sprawie szczegółowych warunków realizacji oraz trybu i sposobów prowadzenia usług rynku pracy, w tym do realizacji projektu „Praktyki w Austrii dla najlepszych” przez Wydział EURES w Dolnośląskim Wojewódzkim Urzędzie Pracy.</w:t>
      </w:r>
    </w:p>
    <w:p w14:paraId="4BC6D6D3" w14:textId="77777777" w:rsidR="00381A03" w:rsidRPr="00F81120" w:rsidRDefault="00381A03" w:rsidP="00381A03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F81120">
        <w:rPr>
          <w:rFonts w:ascii="Times New Roman" w:eastAsia="Times New Roman" w:hAnsi="Times New Roman"/>
          <w:iCs/>
          <w:sz w:val="24"/>
          <w:szCs w:val="24"/>
          <w:lang w:eastAsia="pl-PL"/>
        </w:rPr>
        <w:t>Dane będą przetwarzane w celu:</w:t>
      </w:r>
    </w:p>
    <w:p w14:paraId="262C3C0A" w14:textId="77777777" w:rsidR="00381A03" w:rsidRPr="00F81120" w:rsidRDefault="00381A03" w:rsidP="00381A0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F81120">
        <w:rPr>
          <w:rFonts w:ascii="Times New Roman" w:eastAsia="Times New Roman" w:hAnsi="Times New Roman"/>
          <w:iCs/>
          <w:sz w:val="24"/>
          <w:szCs w:val="24"/>
          <w:lang w:eastAsia="pl-PL"/>
        </w:rPr>
        <w:t>realizacji zadań związanych z usługami EURES w ramach realizacji projektu „Praktyki w Austrii dla najlepszych”, w tym z międzynarodowym pośrednictwem pracy w Austrii oraz informowaniem na temat warunków życia i pracy w Austrii oraz sytuacji na rynku pracy w tym kraju,</w:t>
      </w:r>
    </w:p>
    <w:p w14:paraId="0A0807E1" w14:textId="77777777" w:rsidR="00381A03" w:rsidRPr="00F81120" w:rsidRDefault="00381A03" w:rsidP="00381A0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F81120">
        <w:rPr>
          <w:rFonts w:ascii="Times New Roman" w:eastAsia="Times New Roman" w:hAnsi="Times New Roman"/>
          <w:iCs/>
          <w:sz w:val="24"/>
          <w:szCs w:val="24"/>
          <w:lang w:eastAsia="pl-PL"/>
        </w:rPr>
        <w:t>archiwalnym oraz statystycznym.</w:t>
      </w:r>
    </w:p>
    <w:p w14:paraId="7122F7B6" w14:textId="77777777" w:rsidR="00381A03" w:rsidRPr="00F81120" w:rsidRDefault="00381A03" w:rsidP="00381A03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F81120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Dane mogą zostać ujawnione i udostępnione:  Wojewódzkiemu Urzędowi Pracy 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br/>
      </w:r>
      <w:r w:rsidRPr="00F81120">
        <w:rPr>
          <w:rFonts w:ascii="Times New Roman" w:eastAsia="Times New Roman" w:hAnsi="Times New Roman"/>
          <w:iCs/>
          <w:sz w:val="24"/>
          <w:szCs w:val="24"/>
          <w:lang w:eastAsia="pl-PL"/>
        </w:rPr>
        <w:t>w Zielonej Górze; doradcom EURES z Austrii; Ministrowi Rodziny, Pracy i Polityki Społecznej; pracodawcom austriackim, Archiwum Państwowemu oraz innym właściwym organom, upoważnionym zgodnie z obowiązującym prawem.</w:t>
      </w:r>
    </w:p>
    <w:p w14:paraId="6585EB10" w14:textId="77777777" w:rsidR="00381A03" w:rsidRPr="00F81120" w:rsidRDefault="00381A03" w:rsidP="00381A03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F81120">
        <w:rPr>
          <w:rFonts w:ascii="Times New Roman" w:eastAsia="Times New Roman" w:hAnsi="Times New Roman"/>
          <w:iCs/>
          <w:sz w:val="24"/>
          <w:szCs w:val="24"/>
          <w:lang w:eastAsia="pl-PL"/>
        </w:rPr>
        <w:t>Dane będą przetwarzane przez okres wymagany przepisami prawa,</w:t>
      </w:r>
      <w:r w:rsidRPr="00F81120">
        <w:t xml:space="preserve"> </w:t>
      </w:r>
      <w:r w:rsidRPr="00F81120">
        <w:rPr>
          <w:rFonts w:ascii="Times New Roman" w:eastAsia="Times New Roman" w:hAnsi="Times New Roman"/>
          <w:iCs/>
          <w:sz w:val="24"/>
          <w:szCs w:val="24"/>
          <w:lang w:eastAsia="pl-PL"/>
        </w:rPr>
        <w:t>do momentu wygaśnięcia obowiązku ich przechowywania i archiwizacji.</w:t>
      </w:r>
    </w:p>
    <w:p w14:paraId="5D97BF05" w14:textId="77777777" w:rsidR="00381A03" w:rsidRPr="00F81120" w:rsidRDefault="00381A03" w:rsidP="00381A03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F81120">
        <w:rPr>
          <w:rFonts w:ascii="Times New Roman" w:eastAsia="Times New Roman" w:hAnsi="Times New Roman"/>
          <w:iCs/>
          <w:sz w:val="24"/>
          <w:szCs w:val="24"/>
          <w:lang w:eastAsia="pl-PL"/>
        </w:rPr>
        <w:t>Osobie, której dane osobowe są przetwarzane, przysługuje prawo do wglądu do nich, do ich sprostowania i ograniczenia przetwarzania.</w:t>
      </w:r>
    </w:p>
    <w:p w14:paraId="21880679" w14:textId="77777777" w:rsidR="00381A03" w:rsidRPr="00F81120" w:rsidRDefault="00381A03" w:rsidP="00381A03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F81120">
        <w:rPr>
          <w:rFonts w:ascii="Times New Roman" w:eastAsia="Times New Roman" w:hAnsi="Times New Roman"/>
          <w:iCs/>
          <w:sz w:val="24"/>
          <w:szCs w:val="24"/>
          <w:lang w:eastAsia="pl-PL"/>
        </w:rPr>
        <w:t>Dane osobowe nie będą podlegały profilowaniu.</w:t>
      </w:r>
    </w:p>
    <w:p w14:paraId="7A6D19C2" w14:textId="77777777" w:rsidR="00381A03" w:rsidRPr="00F81120" w:rsidRDefault="00381A03" w:rsidP="00381A03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F81120">
        <w:rPr>
          <w:rFonts w:ascii="Times New Roman" w:eastAsia="Times New Roman" w:hAnsi="Times New Roman"/>
          <w:iCs/>
          <w:sz w:val="24"/>
          <w:szCs w:val="24"/>
          <w:lang w:eastAsia="pl-PL"/>
        </w:rPr>
        <w:t>Osobie, której dane osobowe są przetwarzane, przysługuje prawo wniesienia skargi do organu nadzorczego w sytuacji gdy przetwarzanie danych osobowych narusza przepisy ogólnego rozporządzenia o ochronie danych osobowych z dnia 27 kwietnia 2016 r.</w:t>
      </w:r>
    </w:p>
    <w:p w14:paraId="46822475" w14:textId="77777777" w:rsidR="00381A03" w:rsidRPr="00F81120" w:rsidRDefault="00381A03" w:rsidP="00381A03">
      <w:pPr>
        <w:spacing w:after="0" w:line="240" w:lineRule="auto"/>
        <w:ind w:left="1134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F81120">
        <w:rPr>
          <w:rFonts w:ascii="Times New Roman" w:eastAsia="Times New Roman" w:hAnsi="Times New Roman"/>
          <w:iCs/>
          <w:sz w:val="24"/>
          <w:szCs w:val="24"/>
          <w:lang w:eastAsia="pl-PL"/>
        </w:rPr>
        <w:t>Biuro Prezesa Urzędu Ochrony Danych Osobowych (PUODO)</w:t>
      </w:r>
    </w:p>
    <w:p w14:paraId="09BD7573" w14:textId="77777777" w:rsidR="00381A03" w:rsidRPr="00F81120" w:rsidRDefault="00381A03" w:rsidP="00381A03">
      <w:pPr>
        <w:spacing w:after="0" w:line="240" w:lineRule="auto"/>
        <w:ind w:left="1134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F81120">
        <w:rPr>
          <w:rFonts w:ascii="Times New Roman" w:eastAsia="Times New Roman" w:hAnsi="Times New Roman"/>
          <w:iCs/>
          <w:sz w:val="24"/>
          <w:szCs w:val="24"/>
          <w:lang w:eastAsia="pl-PL"/>
        </w:rPr>
        <w:t>ul. Stawki 2, 00-193 Warszawa</w:t>
      </w:r>
    </w:p>
    <w:p w14:paraId="67B00198" w14:textId="4665BF86" w:rsidR="00427F82" w:rsidRDefault="00381A03" w:rsidP="00DC6F27">
      <w:pPr>
        <w:spacing w:after="0" w:line="240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F81120">
        <w:rPr>
          <w:rFonts w:ascii="Times New Roman" w:eastAsia="Times New Roman" w:hAnsi="Times New Roman"/>
          <w:iCs/>
          <w:sz w:val="24"/>
          <w:szCs w:val="24"/>
          <w:lang w:eastAsia="pl-PL"/>
        </w:rPr>
        <w:t>telefon: 22 860 70 86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.</w:t>
      </w:r>
    </w:p>
    <w:p w14:paraId="663A14FC" w14:textId="77777777" w:rsidR="00427F82" w:rsidRDefault="00427F82" w:rsidP="00C8017F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1249AC32" w14:textId="77777777" w:rsidR="00712CA9" w:rsidRDefault="00712CA9" w:rsidP="00C8017F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p w14:paraId="2F5FC7F1" w14:textId="77777777" w:rsidR="00712CA9" w:rsidRDefault="00712CA9" w:rsidP="00C8017F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sectPr w:rsidR="00712CA9" w:rsidSect="000551B3">
      <w:footerReference w:type="default" r:id="rId12"/>
      <w:headerReference w:type="first" r:id="rId13"/>
      <w:footerReference w:type="first" r:id="rId14"/>
      <w:pgSz w:w="11906" w:h="16838"/>
      <w:pgMar w:top="1843" w:right="1418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42A195" w14:textId="77777777" w:rsidR="00F07058" w:rsidRDefault="00F07058" w:rsidP="002775EC">
      <w:pPr>
        <w:spacing w:after="0" w:line="240" w:lineRule="auto"/>
      </w:pPr>
      <w:r>
        <w:separator/>
      </w:r>
    </w:p>
  </w:endnote>
  <w:endnote w:type="continuationSeparator" w:id="0">
    <w:p w14:paraId="418D0C82" w14:textId="77777777" w:rsidR="00F07058" w:rsidRDefault="00F07058" w:rsidP="00277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F9B54" w14:textId="77777777" w:rsidR="00701732" w:rsidRDefault="0070173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6BA85" w14:textId="77777777" w:rsidR="002E3AB4" w:rsidRDefault="00F754AF" w:rsidP="00E8479F">
    <w:pPr>
      <w:pStyle w:val="Stopka"/>
      <w:tabs>
        <w:tab w:val="clear" w:pos="4536"/>
        <w:tab w:val="clear" w:pos="9072"/>
        <w:tab w:val="center" w:pos="4535"/>
      </w:tabs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F55C68C" wp14:editId="08AEBBE2">
          <wp:simplePos x="0" y="0"/>
          <wp:positionH relativeFrom="margin">
            <wp:align>left</wp:align>
          </wp:positionH>
          <wp:positionV relativeFrom="paragraph">
            <wp:posOffset>53340</wp:posOffset>
          </wp:positionV>
          <wp:extent cx="2453005" cy="840740"/>
          <wp:effectExtent l="0" t="0" r="444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3005" cy="840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8479F">
      <w:tab/>
    </w:r>
    <w:r w:rsidR="00E8479F" w:rsidRPr="00F55476">
      <w:rPr>
        <w:noProof/>
        <w:lang w:eastAsia="pl-PL"/>
      </w:rPr>
      <w:drawing>
        <wp:inline distT="0" distB="0" distL="0" distR="0" wp14:anchorId="326A8A78" wp14:editId="3C4EEE5E">
          <wp:extent cx="565288" cy="742950"/>
          <wp:effectExtent l="0" t="0" r="635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899" cy="749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215505" w14:textId="77777777" w:rsidR="00F07058" w:rsidRDefault="00F07058" w:rsidP="002775EC">
      <w:pPr>
        <w:spacing w:after="0" w:line="240" w:lineRule="auto"/>
      </w:pPr>
      <w:r>
        <w:separator/>
      </w:r>
    </w:p>
  </w:footnote>
  <w:footnote w:type="continuationSeparator" w:id="0">
    <w:p w14:paraId="1D724D7D" w14:textId="77777777" w:rsidR="00F07058" w:rsidRDefault="00F07058" w:rsidP="00277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79143" w14:textId="77777777" w:rsidR="002E3AB4" w:rsidRDefault="00E8479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79A2FDC" wp14:editId="112ABB07">
          <wp:simplePos x="0" y="0"/>
          <wp:positionH relativeFrom="margin">
            <wp:align>center</wp:align>
          </wp:positionH>
          <wp:positionV relativeFrom="paragraph">
            <wp:posOffset>-105410</wp:posOffset>
          </wp:positionV>
          <wp:extent cx="6922135" cy="62928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213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C2B92"/>
    <w:multiLevelType w:val="hybridMultilevel"/>
    <w:tmpl w:val="995248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11F01"/>
    <w:multiLevelType w:val="hybridMultilevel"/>
    <w:tmpl w:val="3E4408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13421"/>
    <w:multiLevelType w:val="hybridMultilevel"/>
    <w:tmpl w:val="35F2D35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4E774C8"/>
    <w:multiLevelType w:val="hybridMultilevel"/>
    <w:tmpl w:val="D27C64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250FC5"/>
    <w:multiLevelType w:val="hybridMultilevel"/>
    <w:tmpl w:val="E8FCCDF2"/>
    <w:lvl w:ilvl="0" w:tplc="B9A4391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04E86"/>
    <w:multiLevelType w:val="hybridMultilevel"/>
    <w:tmpl w:val="62D4E2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71D07"/>
    <w:multiLevelType w:val="hybridMultilevel"/>
    <w:tmpl w:val="96ACE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84F5E"/>
    <w:multiLevelType w:val="hybridMultilevel"/>
    <w:tmpl w:val="29B463F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1B80AD8"/>
    <w:multiLevelType w:val="hybridMultilevel"/>
    <w:tmpl w:val="544A1B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3"/>
  </w:num>
  <w:num w:numId="6">
    <w:abstractNumId w:val="0"/>
  </w:num>
  <w:num w:numId="7">
    <w:abstractNumId w:val="5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CB2"/>
    <w:rsid w:val="00005D92"/>
    <w:rsid w:val="000120B5"/>
    <w:rsid w:val="000141D9"/>
    <w:rsid w:val="000206BC"/>
    <w:rsid w:val="0003765C"/>
    <w:rsid w:val="00052461"/>
    <w:rsid w:val="000551B3"/>
    <w:rsid w:val="0008623D"/>
    <w:rsid w:val="0009482F"/>
    <w:rsid w:val="000C356A"/>
    <w:rsid w:val="000D62FF"/>
    <w:rsid w:val="000F1625"/>
    <w:rsid w:val="001061CB"/>
    <w:rsid w:val="00140E5B"/>
    <w:rsid w:val="00177305"/>
    <w:rsid w:val="0018721B"/>
    <w:rsid w:val="00204324"/>
    <w:rsid w:val="002164B4"/>
    <w:rsid w:val="002254B7"/>
    <w:rsid w:val="00240EE3"/>
    <w:rsid w:val="00257853"/>
    <w:rsid w:val="002775EC"/>
    <w:rsid w:val="002A3C39"/>
    <w:rsid w:val="002E3AB4"/>
    <w:rsid w:val="00316C85"/>
    <w:rsid w:val="00322306"/>
    <w:rsid w:val="00330639"/>
    <w:rsid w:val="00332653"/>
    <w:rsid w:val="003421B1"/>
    <w:rsid w:val="003574E8"/>
    <w:rsid w:val="00381A03"/>
    <w:rsid w:val="00386B29"/>
    <w:rsid w:val="003939CE"/>
    <w:rsid w:val="003C292A"/>
    <w:rsid w:val="003C29AF"/>
    <w:rsid w:val="003C3665"/>
    <w:rsid w:val="00426DE2"/>
    <w:rsid w:val="00427F82"/>
    <w:rsid w:val="004421BA"/>
    <w:rsid w:val="00451327"/>
    <w:rsid w:val="004541F9"/>
    <w:rsid w:val="00477200"/>
    <w:rsid w:val="004B652A"/>
    <w:rsid w:val="004C59FF"/>
    <w:rsid w:val="004C7C71"/>
    <w:rsid w:val="00552B11"/>
    <w:rsid w:val="00574266"/>
    <w:rsid w:val="005A4E66"/>
    <w:rsid w:val="005D03D2"/>
    <w:rsid w:val="005D0706"/>
    <w:rsid w:val="005E0A88"/>
    <w:rsid w:val="005E32B0"/>
    <w:rsid w:val="00605626"/>
    <w:rsid w:val="006A5C6A"/>
    <w:rsid w:val="006B0857"/>
    <w:rsid w:val="006B13F3"/>
    <w:rsid w:val="006B1C21"/>
    <w:rsid w:val="006B2647"/>
    <w:rsid w:val="006D53B5"/>
    <w:rsid w:val="00701732"/>
    <w:rsid w:val="00712CA9"/>
    <w:rsid w:val="00715ED8"/>
    <w:rsid w:val="00721352"/>
    <w:rsid w:val="00740C95"/>
    <w:rsid w:val="00740E48"/>
    <w:rsid w:val="00771F77"/>
    <w:rsid w:val="00777C2C"/>
    <w:rsid w:val="007A0F86"/>
    <w:rsid w:val="007E3E8E"/>
    <w:rsid w:val="008144F8"/>
    <w:rsid w:val="0082095F"/>
    <w:rsid w:val="0084275B"/>
    <w:rsid w:val="008A036F"/>
    <w:rsid w:val="008C29E9"/>
    <w:rsid w:val="008D2EBC"/>
    <w:rsid w:val="008E44F7"/>
    <w:rsid w:val="008F25C7"/>
    <w:rsid w:val="009048D4"/>
    <w:rsid w:val="00915CFD"/>
    <w:rsid w:val="00932EEC"/>
    <w:rsid w:val="00985CE7"/>
    <w:rsid w:val="009923F9"/>
    <w:rsid w:val="009A000E"/>
    <w:rsid w:val="009A2BF2"/>
    <w:rsid w:val="009A4CB2"/>
    <w:rsid w:val="009C68A0"/>
    <w:rsid w:val="009D07E6"/>
    <w:rsid w:val="009E1E6E"/>
    <w:rsid w:val="009E39B8"/>
    <w:rsid w:val="009F2913"/>
    <w:rsid w:val="009F652F"/>
    <w:rsid w:val="00A12CA5"/>
    <w:rsid w:val="00A32C5E"/>
    <w:rsid w:val="00A414D2"/>
    <w:rsid w:val="00A52BB8"/>
    <w:rsid w:val="00A70685"/>
    <w:rsid w:val="00A750D2"/>
    <w:rsid w:val="00A7678F"/>
    <w:rsid w:val="00B920A1"/>
    <w:rsid w:val="00B969DF"/>
    <w:rsid w:val="00BD085C"/>
    <w:rsid w:val="00BE1CC0"/>
    <w:rsid w:val="00BF1D81"/>
    <w:rsid w:val="00C017B6"/>
    <w:rsid w:val="00C116B9"/>
    <w:rsid w:val="00C13AFB"/>
    <w:rsid w:val="00C1419F"/>
    <w:rsid w:val="00C23071"/>
    <w:rsid w:val="00C551E2"/>
    <w:rsid w:val="00C6646F"/>
    <w:rsid w:val="00C672D4"/>
    <w:rsid w:val="00C8017F"/>
    <w:rsid w:val="00C87089"/>
    <w:rsid w:val="00C92DF7"/>
    <w:rsid w:val="00CA26D3"/>
    <w:rsid w:val="00CA2DD1"/>
    <w:rsid w:val="00CA7F55"/>
    <w:rsid w:val="00CE3756"/>
    <w:rsid w:val="00CF7266"/>
    <w:rsid w:val="00D11119"/>
    <w:rsid w:val="00D17920"/>
    <w:rsid w:val="00D553AF"/>
    <w:rsid w:val="00D7342F"/>
    <w:rsid w:val="00DC10ED"/>
    <w:rsid w:val="00DC6F27"/>
    <w:rsid w:val="00E04211"/>
    <w:rsid w:val="00E24ECE"/>
    <w:rsid w:val="00E42ED2"/>
    <w:rsid w:val="00E56F67"/>
    <w:rsid w:val="00E7226D"/>
    <w:rsid w:val="00E77E70"/>
    <w:rsid w:val="00E8479F"/>
    <w:rsid w:val="00EA2680"/>
    <w:rsid w:val="00EB065F"/>
    <w:rsid w:val="00EC4FE1"/>
    <w:rsid w:val="00EE20B5"/>
    <w:rsid w:val="00EE3871"/>
    <w:rsid w:val="00EE3AD9"/>
    <w:rsid w:val="00F00931"/>
    <w:rsid w:val="00F07058"/>
    <w:rsid w:val="00F3280F"/>
    <w:rsid w:val="00F754AF"/>
    <w:rsid w:val="00F87B6E"/>
    <w:rsid w:val="00FB3E2A"/>
    <w:rsid w:val="00FC0CBF"/>
    <w:rsid w:val="00FC25A1"/>
    <w:rsid w:val="00FD0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DB42DAD"/>
  <w15:docId w15:val="{8B29845D-DF6D-4201-92DD-CC1FCE98C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623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77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75EC"/>
  </w:style>
  <w:style w:type="paragraph" w:styleId="Stopka">
    <w:name w:val="footer"/>
    <w:basedOn w:val="Normalny"/>
    <w:link w:val="StopkaZnak"/>
    <w:uiPriority w:val="99"/>
    <w:unhideWhenUsed/>
    <w:rsid w:val="00277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75EC"/>
  </w:style>
  <w:style w:type="paragraph" w:styleId="Tekstdymka">
    <w:name w:val="Balloon Text"/>
    <w:basedOn w:val="Normalny"/>
    <w:link w:val="TekstdymkaZnak"/>
    <w:uiPriority w:val="99"/>
    <w:semiHidden/>
    <w:unhideWhenUsed/>
    <w:rsid w:val="00277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5EC"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rsid w:val="00F754AF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F754AF"/>
    <w:rPr>
      <w:rFonts w:ascii="Courier New" w:eastAsia="Times New Roman" w:hAnsi="Courier New"/>
    </w:rPr>
  </w:style>
  <w:style w:type="paragraph" w:styleId="NormalnyWeb">
    <w:name w:val="Normal (Web)"/>
    <w:basedOn w:val="Normalny"/>
    <w:uiPriority w:val="99"/>
    <w:unhideWhenUsed/>
    <w:rsid w:val="009A4C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A4CB2"/>
    <w:rPr>
      <w:b/>
      <w:bCs/>
    </w:rPr>
  </w:style>
  <w:style w:type="character" w:styleId="Hipercze">
    <w:name w:val="Hyperlink"/>
    <w:basedOn w:val="Domylnaczcionkaakapitu"/>
    <w:uiPriority w:val="99"/>
    <w:unhideWhenUsed/>
    <w:rsid w:val="00D7342F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D7342F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C8017F"/>
    <w:pPr>
      <w:ind w:left="720"/>
      <w:contextualSpacing/>
    </w:pPr>
  </w:style>
  <w:style w:type="table" w:styleId="Tabela-Siatka">
    <w:name w:val="Table Grid"/>
    <w:basedOn w:val="Standardowy"/>
    <w:uiPriority w:val="59"/>
    <w:rsid w:val="00C801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81A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81A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81A0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1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wup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dwup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wup@wup.zgor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lbrzych@dwup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ata%20Bajon\Desktop\Szablon\wup_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402FB-1926-4B0C-BD5E-82A62364F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wup_mono</Template>
  <TotalTime>4</TotalTime>
  <Pages>2</Pages>
  <Words>498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Agata Bajon</dc:creator>
  <cp:lastModifiedBy>Anna Uberman</cp:lastModifiedBy>
  <cp:revision>7</cp:revision>
  <cp:lastPrinted>2018-05-15T07:31:00Z</cp:lastPrinted>
  <dcterms:created xsi:type="dcterms:W3CDTF">2019-07-04T07:05:00Z</dcterms:created>
  <dcterms:modified xsi:type="dcterms:W3CDTF">2019-07-04T07:10:00Z</dcterms:modified>
</cp:coreProperties>
</file>